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831FF" w14:textId="77777777" w:rsidR="001830A1" w:rsidRPr="00362287" w:rsidRDefault="003506EE" w:rsidP="00692FA6">
      <w:pPr>
        <w:jc w:val="center"/>
        <w:rPr>
          <w:rFonts w:ascii="Calibri" w:hAnsi="Calibri"/>
          <w:b/>
          <w:color w:val="000000"/>
          <w:sz w:val="56"/>
          <w:szCs w:val="56"/>
          <w:lang w:val="nb-NO" w:eastAsia="nb-NO"/>
        </w:rPr>
      </w:pPr>
      <w:r w:rsidRPr="00362287">
        <w:rPr>
          <w:rFonts w:ascii="Calibri" w:hAnsi="Calibri"/>
          <w:b/>
          <w:color w:val="000000"/>
          <w:sz w:val="56"/>
          <w:szCs w:val="56"/>
          <w:lang w:val="nb-NO" w:eastAsia="nb-NO"/>
        </w:rPr>
        <w:t xml:space="preserve">NAAF </w:t>
      </w:r>
      <w:r w:rsidR="00692FA6" w:rsidRPr="00362287">
        <w:rPr>
          <w:rFonts w:ascii="Calibri" w:hAnsi="Calibri"/>
          <w:b/>
          <w:color w:val="000000"/>
          <w:sz w:val="56"/>
          <w:szCs w:val="56"/>
          <w:lang w:val="nb-NO" w:eastAsia="nb-NO"/>
        </w:rPr>
        <w:t xml:space="preserve">Groruddalen </w:t>
      </w:r>
      <w:r w:rsidRPr="00362287">
        <w:rPr>
          <w:rFonts w:ascii="Calibri" w:hAnsi="Calibri"/>
          <w:b/>
          <w:color w:val="000000"/>
          <w:sz w:val="56"/>
          <w:szCs w:val="56"/>
          <w:lang w:val="nb-NO" w:eastAsia="nb-NO"/>
        </w:rPr>
        <w:t xml:space="preserve">Storlag </w:t>
      </w:r>
    </w:p>
    <w:p w14:paraId="5C72D263" w14:textId="30501192" w:rsidR="00692FA6" w:rsidRPr="00362287" w:rsidRDefault="00692FA6" w:rsidP="00692FA6">
      <w:pPr>
        <w:jc w:val="center"/>
        <w:rPr>
          <w:rFonts w:ascii="Calibri" w:hAnsi="Calibri"/>
          <w:b/>
          <w:color w:val="000000"/>
          <w:sz w:val="56"/>
          <w:szCs w:val="56"/>
          <w:lang w:val="nb-NO" w:eastAsia="nb-NO"/>
        </w:rPr>
      </w:pPr>
      <w:r w:rsidRPr="00362287">
        <w:rPr>
          <w:rFonts w:ascii="Calibri" w:hAnsi="Calibri"/>
          <w:b/>
          <w:color w:val="000000"/>
          <w:sz w:val="56"/>
          <w:szCs w:val="56"/>
          <w:lang w:val="nb-NO" w:eastAsia="nb-NO"/>
        </w:rPr>
        <w:t>har den glede å invitere til Tusenfryd</w:t>
      </w:r>
      <w:r w:rsidR="003506EE" w:rsidRPr="00362287">
        <w:rPr>
          <w:rFonts w:ascii="Calibri" w:hAnsi="Calibri"/>
          <w:b/>
          <w:color w:val="000000"/>
          <w:sz w:val="56"/>
          <w:szCs w:val="56"/>
          <w:lang w:val="nb-NO" w:eastAsia="nb-NO"/>
        </w:rPr>
        <w:t xml:space="preserve"> dag!</w:t>
      </w:r>
    </w:p>
    <w:p w14:paraId="3BFDF622" w14:textId="186AE58D" w:rsidR="00692FA6" w:rsidRPr="00D0105E" w:rsidRDefault="00692FA6" w:rsidP="00692FA6">
      <w:pPr>
        <w:jc w:val="center"/>
        <w:rPr>
          <w:rFonts w:ascii="Calibri" w:hAnsi="Calibri"/>
          <w:b/>
          <w:color w:val="000000"/>
          <w:sz w:val="20"/>
          <w:szCs w:val="20"/>
          <w:lang w:val="nb-NO" w:eastAsia="nb-NO"/>
        </w:rPr>
      </w:pPr>
    </w:p>
    <w:p w14:paraId="3CE280F9" w14:textId="21B7D398" w:rsidR="00311F10" w:rsidRPr="00311F10" w:rsidRDefault="00311F10" w:rsidP="0059411B">
      <w:pPr>
        <w:jc w:val="center"/>
        <w:rPr>
          <w:rFonts w:ascii="Comic Sans MS" w:hAnsi="Comic Sans MS"/>
          <w:sz w:val="28"/>
          <w:szCs w:val="28"/>
          <w:lang w:val="nb-NO"/>
        </w:rPr>
      </w:pPr>
      <w:r w:rsidRPr="00311F10">
        <w:rPr>
          <w:rStyle w:val="Sterk"/>
          <w:rFonts w:ascii="Verdana" w:hAnsi="Verdana"/>
          <w:bCs w:val="0"/>
          <w:sz w:val="28"/>
          <w:szCs w:val="28"/>
          <w:lang w:val="nb-NO"/>
        </w:rPr>
        <w:t xml:space="preserve">Lørdag </w:t>
      </w:r>
      <w:r w:rsidR="004F3449">
        <w:rPr>
          <w:rStyle w:val="Sterk"/>
          <w:rFonts w:ascii="Verdana" w:hAnsi="Verdana"/>
          <w:bCs w:val="0"/>
          <w:sz w:val="28"/>
          <w:szCs w:val="28"/>
          <w:lang w:val="nb-NO"/>
        </w:rPr>
        <w:t>2</w:t>
      </w:r>
      <w:r w:rsidR="00E05CD9">
        <w:rPr>
          <w:rStyle w:val="Sterk"/>
          <w:rFonts w:ascii="Verdana" w:hAnsi="Verdana"/>
          <w:bCs w:val="0"/>
          <w:sz w:val="28"/>
          <w:szCs w:val="28"/>
          <w:lang w:val="nb-NO"/>
        </w:rPr>
        <w:t>0</w:t>
      </w:r>
      <w:r w:rsidRPr="00311F10">
        <w:rPr>
          <w:rStyle w:val="Sterk"/>
          <w:rFonts w:ascii="Verdana" w:hAnsi="Verdana"/>
          <w:bCs w:val="0"/>
          <w:sz w:val="28"/>
          <w:szCs w:val="28"/>
          <w:lang w:val="nb-NO"/>
        </w:rPr>
        <w:t>.0</w:t>
      </w:r>
      <w:r w:rsidR="00E05CD9">
        <w:rPr>
          <w:rStyle w:val="Sterk"/>
          <w:rFonts w:ascii="Verdana" w:hAnsi="Verdana"/>
          <w:bCs w:val="0"/>
          <w:sz w:val="28"/>
          <w:szCs w:val="28"/>
          <w:lang w:val="nb-NO"/>
        </w:rPr>
        <w:t>6</w:t>
      </w:r>
      <w:r w:rsidRPr="00311F10">
        <w:rPr>
          <w:rStyle w:val="Sterk"/>
          <w:rFonts w:ascii="Verdana" w:hAnsi="Verdana"/>
          <w:bCs w:val="0"/>
          <w:sz w:val="28"/>
          <w:szCs w:val="28"/>
          <w:lang w:val="nb-NO"/>
        </w:rPr>
        <w:t>.20</w:t>
      </w:r>
      <w:r w:rsidR="00E05CD9">
        <w:rPr>
          <w:rStyle w:val="Sterk"/>
          <w:rFonts w:ascii="Verdana" w:hAnsi="Verdana"/>
          <w:bCs w:val="0"/>
          <w:sz w:val="28"/>
          <w:szCs w:val="28"/>
          <w:lang w:val="nb-NO"/>
        </w:rPr>
        <w:t>26</w:t>
      </w:r>
      <w:r w:rsidR="003B3D36">
        <w:rPr>
          <w:rStyle w:val="Sterk"/>
          <w:rFonts w:ascii="Verdana" w:hAnsi="Verdana"/>
          <w:bCs w:val="0"/>
          <w:sz w:val="28"/>
          <w:szCs w:val="28"/>
          <w:lang w:val="nb-NO"/>
        </w:rPr>
        <w:t>,</w:t>
      </w:r>
      <w:r w:rsidR="002C7CC8">
        <w:rPr>
          <w:rStyle w:val="Sterk"/>
          <w:rFonts w:ascii="Verdana" w:hAnsi="Verdana"/>
          <w:bCs w:val="0"/>
          <w:sz w:val="28"/>
          <w:szCs w:val="28"/>
          <w:lang w:val="nb-NO"/>
        </w:rPr>
        <w:t xml:space="preserve"> KL 10:15</w:t>
      </w:r>
      <w:r w:rsidR="005C40A0" w:rsidRPr="00D465D6">
        <w:rPr>
          <w:noProof/>
          <w:lang w:val="nb-NO"/>
        </w:rPr>
        <w:t xml:space="preserve"> </w:t>
      </w:r>
    </w:p>
    <w:p w14:paraId="587AB2B0" w14:textId="633A8324" w:rsidR="00311F10" w:rsidRPr="00D0105E" w:rsidRDefault="002414BC" w:rsidP="0059411B">
      <w:pPr>
        <w:rPr>
          <w:rFonts w:ascii="Calibri" w:hAnsi="Calibri"/>
          <w:b/>
          <w:lang w:val="nb-NO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5DB3A69" wp14:editId="6256BDF7">
            <wp:simplePos x="0" y="0"/>
            <wp:positionH relativeFrom="column">
              <wp:posOffset>1657350</wp:posOffset>
            </wp:positionH>
            <wp:positionV relativeFrom="paragraph">
              <wp:posOffset>111760</wp:posOffset>
            </wp:positionV>
            <wp:extent cx="3359150" cy="2241425"/>
            <wp:effectExtent l="0" t="0" r="0" b="6985"/>
            <wp:wrapNone/>
            <wp:docPr id="13" name="Bild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17" b="-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150" cy="22414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25E8CB" w14:textId="6D764926" w:rsidR="00D85361" w:rsidRDefault="00D85361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2760B24D" w14:textId="278708A6" w:rsidR="00345358" w:rsidRDefault="00345358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43A505DF" w14:textId="0427EC55" w:rsidR="00345358" w:rsidRDefault="00345358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2CDF03F2" w14:textId="3F392751" w:rsidR="00345358" w:rsidRDefault="00345358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02A71CC8" w14:textId="79C44EE8" w:rsidR="00345358" w:rsidRDefault="00345358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6007CB2B" w14:textId="77BC9379" w:rsidR="00345358" w:rsidRDefault="00345358" w:rsidP="00311F10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260A1867" w14:textId="0D450016" w:rsidR="00345358" w:rsidRDefault="00345358" w:rsidP="001830A1">
      <w:pPr>
        <w:rPr>
          <w:rFonts w:ascii="Calibri" w:hAnsi="Calibri"/>
          <w:b/>
          <w:sz w:val="28"/>
          <w:szCs w:val="28"/>
          <w:lang w:val="nb-NO"/>
        </w:rPr>
      </w:pPr>
    </w:p>
    <w:p w14:paraId="35BD590E" w14:textId="388968D4" w:rsidR="002414BC" w:rsidRDefault="002414BC" w:rsidP="001830A1">
      <w:pPr>
        <w:rPr>
          <w:rFonts w:ascii="Calibri" w:hAnsi="Calibri"/>
          <w:b/>
          <w:sz w:val="28"/>
          <w:szCs w:val="28"/>
          <w:lang w:val="nb-NO"/>
        </w:rPr>
      </w:pPr>
    </w:p>
    <w:p w14:paraId="5D987054" w14:textId="4C37421A" w:rsidR="002414BC" w:rsidRDefault="002414BC" w:rsidP="001830A1">
      <w:pPr>
        <w:rPr>
          <w:rFonts w:ascii="Calibri" w:hAnsi="Calibri"/>
          <w:b/>
          <w:sz w:val="28"/>
          <w:szCs w:val="28"/>
          <w:lang w:val="nb-NO"/>
        </w:rPr>
      </w:pPr>
    </w:p>
    <w:p w14:paraId="242235FE" w14:textId="48E92E4C" w:rsidR="002414BC" w:rsidRDefault="002414BC" w:rsidP="001830A1">
      <w:pPr>
        <w:rPr>
          <w:rFonts w:ascii="Calibri" w:hAnsi="Calibri"/>
          <w:b/>
          <w:sz w:val="28"/>
          <w:szCs w:val="28"/>
          <w:lang w:val="nb-NO"/>
        </w:rPr>
      </w:pPr>
    </w:p>
    <w:p w14:paraId="3548F4B8" w14:textId="77777777" w:rsidR="002414BC" w:rsidRDefault="002414BC" w:rsidP="001830A1">
      <w:pPr>
        <w:rPr>
          <w:rFonts w:ascii="Calibri" w:hAnsi="Calibri"/>
          <w:b/>
          <w:sz w:val="28"/>
          <w:szCs w:val="28"/>
          <w:lang w:val="nb-NO"/>
        </w:rPr>
      </w:pPr>
    </w:p>
    <w:p w14:paraId="6C56E17C" w14:textId="0A4942F6" w:rsidR="00345358" w:rsidRPr="00DE2291" w:rsidRDefault="00DE2291" w:rsidP="00345358">
      <w:pPr>
        <w:jc w:val="center"/>
        <w:rPr>
          <w:rFonts w:ascii="Calibri" w:hAnsi="Calibri"/>
          <w:b/>
          <w:sz w:val="32"/>
          <w:szCs w:val="32"/>
          <w:lang w:val="nb-NO"/>
        </w:rPr>
      </w:pPr>
      <w:r w:rsidRPr="00DE2291">
        <w:rPr>
          <w:rFonts w:ascii="Calibri" w:hAnsi="Calibri"/>
          <w:b/>
          <w:sz w:val="32"/>
          <w:szCs w:val="32"/>
          <w:lang w:val="nb-NO"/>
        </w:rPr>
        <w:t>P</w:t>
      </w:r>
      <w:r w:rsidR="00345358" w:rsidRPr="00DE2291">
        <w:rPr>
          <w:rFonts w:ascii="Calibri" w:hAnsi="Calibri"/>
          <w:b/>
          <w:sz w:val="32"/>
          <w:szCs w:val="32"/>
          <w:lang w:val="nb-NO"/>
        </w:rPr>
        <w:t xml:space="preserve">åmeldingsfrist </w:t>
      </w:r>
      <w:r w:rsidR="00E05CD9">
        <w:rPr>
          <w:rFonts w:ascii="Calibri" w:hAnsi="Calibri"/>
          <w:b/>
          <w:sz w:val="32"/>
          <w:szCs w:val="32"/>
          <w:lang w:val="nb-NO"/>
        </w:rPr>
        <w:t>4</w:t>
      </w:r>
      <w:r w:rsidR="00345358" w:rsidRPr="00DE2291">
        <w:rPr>
          <w:rFonts w:ascii="Calibri" w:hAnsi="Calibri"/>
          <w:b/>
          <w:sz w:val="32"/>
          <w:szCs w:val="32"/>
          <w:lang w:val="nb-NO"/>
        </w:rPr>
        <w:t xml:space="preserve">. </w:t>
      </w:r>
      <w:r w:rsidR="00E05CD9">
        <w:rPr>
          <w:rFonts w:ascii="Calibri" w:hAnsi="Calibri"/>
          <w:b/>
          <w:sz w:val="32"/>
          <w:szCs w:val="32"/>
          <w:lang w:val="nb-NO"/>
        </w:rPr>
        <w:t>april</w:t>
      </w:r>
      <w:r w:rsidR="00345358" w:rsidRPr="00DE2291">
        <w:rPr>
          <w:rFonts w:ascii="Calibri" w:hAnsi="Calibri"/>
          <w:b/>
          <w:sz w:val="32"/>
          <w:szCs w:val="32"/>
          <w:lang w:val="nb-NO"/>
        </w:rPr>
        <w:t xml:space="preserve"> 20</w:t>
      </w:r>
      <w:r w:rsidR="00E05CD9">
        <w:rPr>
          <w:rFonts w:ascii="Calibri" w:hAnsi="Calibri"/>
          <w:b/>
          <w:sz w:val="32"/>
          <w:szCs w:val="32"/>
          <w:lang w:val="nb-NO"/>
        </w:rPr>
        <w:t>26</w:t>
      </w:r>
      <w:r w:rsidR="00345358" w:rsidRPr="00DE2291">
        <w:rPr>
          <w:rFonts w:ascii="Calibri" w:hAnsi="Calibri"/>
          <w:b/>
          <w:sz w:val="32"/>
          <w:szCs w:val="32"/>
          <w:lang w:val="nb-NO"/>
        </w:rPr>
        <w:t xml:space="preserve"> (Bindende påmelding)</w:t>
      </w:r>
    </w:p>
    <w:p w14:paraId="37B0E234" w14:textId="0372687E" w:rsidR="00345358" w:rsidRPr="00DE2291" w:rsidRDefault="00345358" w:rsidP="002414BC">
      <w:pPr>
        <w:jc w:val="center"/>
        <w:rPr>
          <w:rFonts w:ascii="Calibri" w:hAnsi="Calibri"/>
          <w:b/>
          <w:sz w:val="32"/>
          <w:szCs w:val="32"/>
          <w:lang w:val="nb-NO"/>
        </w:rPr>
      </w:pPr>
      <w:r w:rsidRPr="00DE2291">
        <w:rPr>
          <w:rFonts w:ascii="Calibri" w:hAnsi="Calibri"/>
          <w:b/>
          <w:sz w:val="32"/>
          <w:szCs w:val="32"/>
          <w:lang w:val="nb-NO"/>
        </w:rPr>
        <w:t>NB! Begrenset antall Billetter!</w:t>
      </w:r>
    </w:p>
    <w:p w14:paraId="17E2BBA9" w14:textId="4587EC80" w:rsidR="00345358" w:rsidRDefault="00345358" w:rsidP="00345358">
      <w:pPr>
        <w:jc w:val="center"/>
        <w:rPr>
          <w:rFonts w:ascii="Calibri" w:hAnsi="Calibri"/>
          <w:b/>
          <w:sz w:val="28"/>
          <w:szCs w:val="28"/>
          <w:lang w:val="nb-NO"/>
        </w:rPr>
      </w:pPr>
    </w:p>
    <w:p w14:paraId="704602E8" w14:textId="69B97B6A" w:rsidR="0059411B" w:rsidRDefault="00311F10" w:rsidP="00345358">
      <w:pPr>
        <w:jc w:val="center"/>
        <w:rPr>
          <w:rFonts w:ascii="Calibri" w:hAnsi="Calibri"/>
          <w:b/>
          <w:sz w:val="28"/>
          <w:szCs w:val="28"/>
          <w:lang w:val="nb-NO"/>
        </w:rPr>
      </w:pPr>
      <w:r>
        <w:rPr>
          <w:rFonts w:ascii="Calibri" w:hAnsi="Calibri"/>
          <w:b/>
          <w:sz w:val="28"/>
          <w:szCs w:val="28"/>
          <w:lang w:val="nb-NO"/>
        </w:rPr>
        <w:t xml:space="preserve">Billetter </w:t>
      </w:r>
      <w:r w:rsidR="00E05CD9">
        <w:rPr>
          <w:rFonts w:ascii="Calibri" w:hAnsi="Calibri"/>
          <w:b/>
          <w:sz w:val="28"/>
          <w:szCs w:val="28"/>
          <w:lang w:val="nb-NO"/>
        </w:rPr>
        <w:t xml:space="preserve">sendes ut </w:t>
      </w:r>
      <w:r w:rsidR="00CD6849">
        <w:rPr>
          <w:rFonts w:ascii="Calibri" w:hAnsi="Calibri"/>
          <w:b/>
          <w:sz w:val="28"/>
          <w:szCs w:val="28"/>
          <w:lang w:val="nb-NO"/>
        </w:rPr>
        <w:t>pr post i god tid før arrangementet.</w:t>
      </w:r>
    </w:p>
    <w:p w14:paraId="48EA672E" w14:textId="5B20E094" w:rsidR="00D85361" w:rsidRDefault="0024578C" w:rsidP="00345358">
      <w:pPr>
        <w:jc w:val="center"/>
        <w:rPr>
          <w:rFonts w:ascii="Calibri" w:hAnsi="Calibri"/>
          <w:b/>
          <w:i/>
          <w:sz w:val="28"/>
          <w:szCs w:val="28"/>
          <w:lang w:val="nb-NO"/>
        </w:rPr>
      </w:pPr>
      <w:r w:rsidRPr="00311F10">
        <w:rPr>
          <w:rFonts w:ascii="Calibri" w:hAnsi="Calibri"/>
          <w:b/>
          <w:i/>
          <w:sz w:val="28"/>
          <w:szCs w:val="28"/>
          <w:lang w:val="nb-NO"/>
        </w:rPr>
        <w:t>**</w:t>
      </w:r>
      <w:r w:rsidR="00D85361">
        <w:rPr>
          <w:rFonts w:ascii="Calibri" w:hAnsi="Calibri"/>
          <w:b/>
          <w:i/>
          <w:sz w:val="28"/>
          <w:szCs w:val="28"/>
          <w:lang w:val="nb-NO"/>
        </w:rPr>
        <w:t>Du må selv komme deg til og fra</w:t>
      </w:r>
      <w:r w:rsidR="00222B53">
        <w:rPr>
          <w:rFonts w:ascii="Calibri" w:hAnsi="Calibri"/>
          <w:b/>
          <w:i/>
          <w:sz w:val="28"/>
          <w:szCs w:val="28"/>
          <w:lang w:val="nb-NO"/>
        </w:rPr>
        <w:t xml:space="preserve"> Tusenfryd</w:t>
      </w:r>
      <w:r w:rsidRPr="00311F10">
        <w:rPr>
          <w:rFonts w:ascii="Calibri" w:hAnsi="Calibri"/>
          <w:b/>
          <w:i/>
          <w:sz w:val="28"/>
          <w:szCs w:val="28"/>
          <w:lang w:val="nb-NO"/>
        </w:rPr>
        <w:t>**</w:t>
      </w:r>
    </w:p>
    <w:p w14:paraId="638534F0" w14:textId="03D43EC0" w:rsidR="00FC3CCF" w:rsidRDefault="00FC3CCF" w:rsidP="00BE3817">
      <w:pPr>
        <w:jc w:val="center"/>
        <w:rPr>
          <w:rFonts w:ascii="Calibri" w:hAnsi="Calibri"/>
          <w:b/>
          <w:i/>
          <w:sz w:val="28"/>
          <w:szCs w:val="28"/>
          <w:lang w:val="nb-NO"/>
        </w:rPr>
      </w:pPr>
    </w:p>
    <w:p w14:paraId="084CC43E" w14:textId="7EE83030" w:rsidR="0059411B" w:rsidRDefault="002414BC" w:rsidP="002414BC">
      <w:pPr>
        <w:jc w:val="center"/>
        <w:rPr>
          <w:rFonts w:ascii="Calibri" w:hAnsi="Calibri"/>
          <w:b/>
          <w:lang w:val="nb-NO"/>
        </w:rPr>
      </w:pPr>
      <w:r>
        <w:rPr>
          <w:rFonts w:ascii="Calibri" w:hAnsi="Calibri"/>
          <w:b/>
          <w:lang w:val="nb-NO"/>
        </w:rPr>
        <w:t xml:space="preserve"> </w:t>
      </w:r>
      <w:proofErr w:type="gramStart"/>
      <w:r w:rsidR="0059411B" w:rsidRPr="0059411B">
        <w:rPr>
          <w:rFonts w:ascii="Calibri" w:hAnsi="Calibri"/>
          <w:b/>
          <w:lang w:val="nb-NO"/>
        </w:rPr>
        <w:t>P</w:t>
      </w:r>
      <w:r w:rsidR="00135C0D">
        <w:rPr>
          <w:rFonts w:ascii="Calibri" w:hAnsi="Calibri"/>
          <w:b/>
          <w:lang w:val="nb-NO"/>
        </w:rPr>
        <w:t xml:space="preserve">ris </w:t>
      </w:r>
      <w:r w:rsidR="00CD6849">
        <w:rPr>
          <w:rFonts w:ascii="Calibri" w:hAnsi="Calibri"/>
          <w:b/>
          <w:lang w:val="nb-NO"/>
        </w:rPr>
        <w:t xml:space="preserve"> pr.</w:t>
      </w:r>
      <w:proofErr w:type="gramEnd"/>
      <w:r w:rsidR="00CD6849">
        <w:rPr>
          <w:rFonts w:ascii="Calibri" w:hAnsi="Calibri"/>
          <w:b/>
          <w:lang w:val="nb-NO"/>
        </w:rPr>
        <w:t xml:space="preserve"> person</w:t>
      </w:r>
      <w:r w:rsidR="000D71F6">
        <w:rPr>
          <w:rFonts w:ascii="Calibri" w:hAnsi="Calibri"/>
          <w:b/>
          <w:lang w:val="nb-NO"/>
        </w:rPr>
        <w:tab/>
      </w:r>
      <w:r w:rsidR="003009A0">
        <w:rPr>
          <w:rFonts w:ascii="Calibri" w:hAnsi="Calibri"/>
          <w:b/>
          <w:lang w:val="nb-NO"/>
        </w:rPr>
        <w:t xml:space="preserve">                                    </w:t>
      </w:r>
      <w:r w:rsidR="000D71F6">
        <w:rPr>
          <w:rFonts w:ascii="Calibri" w:hAnsi="Calibri"/>
          <w:b/>
          <w:lang w:val="nb-NO"/>
        </w:rPr>
        <w:tab/>
      </w:r>
      <w:r w:rsidR="000D71F6">
        <w:rPr>
          <w:rFonts w:ascii="Calibri" w:hAnsi="Calibri"/>
          <w:b/>
          <w:lang w:val="nb-NO"/>
        </w:rPr>
        <w:tab/>
      </w:r>
      <w:r w:rsidR="003009A0">
        <w:rPr>
          <w:rFonts w:ascii="Calibri" w:hAnsi="Calibri"/>
          <w:b/>
          <w:lang w:val="nb-NO"/>
        </w:rPr>
        <w:t xml:space="preserve">          </w:t>
      </w:r>
      <w:r w:rsidR="00E15E32">
        <w:rPr>
          <w:rFonts w:ascii="Calibri" w:hAnsi="Calibri"/>
          <w:b/>
          <w:lang w:val="nb-NO"/>
        </w:rPr>
        <w:t xml:space="preserve">kr. </w:t>
      </w:r>
      <w:r w:rsidR="00151670">
        <w:rPr>
          <w:rFonts w:ascii="Calibri" w:hAnsi="Calibri"/>
          <w:b/>
          <w:lang w:val="nb-NO"/>
        </w:rPr>
        <w:t xml:space="preserve">     </w:t>
      </w:r>
      <w:r w:rsidR="00CD6849">
        <w:rPr>
          <w:rFonts w:ascii="Calibri" w:hAnsi="Calibri"/>
          <w:b/>
          <w:lang w:val="nb-NO"/>
        </w:rPr>
        <w:t>200</w:t>
      </w:r>
      <w:r w:rsidR="0059411B" w:rsidRPr="0059411B">
        <w:rPr>
          <w:rFonts w:ascii="Calibri" w:hAnsi="Calibri"/>
          <w:b/>
          <w:lang w:val="nb-NO"/>
        </w:rPr>
        <w:t>,-</w:t>
      </w:r>
    </w:p>
    <w:p w14:paraId="5CEF0833" w14:textId="1257FEA0" w:rsidR="002414BC" w:rsidRPr="0059411B" w:rsidRDefault="003009A0" w:rsidP="003009A0">
      <w:pPr>
        <w:ind w:firstLine="720"/>
        <w:rPr>
          <w:rFonts w:ascii="Calibri" w:hAnsi="Calibri"/>
          <w:b/>
          <w:lang w:val="nb-NO"/>
        </w:rPr>
      </w:pPr>
      <w:r>
        <w:rPr>
          <w:rFonts w:ascii="Calibri" w:hAnsi="Calibri"/>
          <w:b/>
          <w:i/>
          <w:lang w:val="nb-NO"/>
        </w:rPr>
        <w:t xml:space="preserve">                          </w:t>
      </w:r>
      <w:r w:rsidR="002414BC" w:rsidRPr="00495AE1">
        <w:rPr>
          <w:rFonts w:ascii="Calibri" w:hAnsi="Calibri"/>
          <w:b/>
          <w:i/>
          <w:lang w:val="nb-NO"/>
        </w:rPr>
        <w:t>Hvert medlem</w:t>
      </w:r>
      <w:r w:rsidR="002414BC">
        <w:rPr>
          <w:rFonts w:ascii="Calibri" w:hAnsi="Calibri"/>
          <w:b/>
          <w:i/>
          <w:lang w:val="nb-NO"/>
        </w:rPr>
        <w:t xml:space="preserve"> </w:t>
      </w:r>
      <w:r w:rsidR="002414BC" w:rsidRPr="00495AE1">
        <w:rPr>
          <w:rFonts w:ascii="Calibri" w:hAnsi="Calibri"/>
          <w:b/>
          <w:i/>
          <w:lang w:val="nb-NO"/>
        </w:rPr>
        <w:t xml:space="preserve">kan ta med seg </w:t>
      </w:r>
      <w:r w:rsidR="002414BC">
        <w:rPr>
          <w:rFonts w:ascii="Calibri" w:hAnsi="Calibri"/>
          <w:b/>
          <w:i/>
          <w:lang w:val="nb-NO"/>
        </w:rPr>
        <w:t>inntil 3</w:t>
      </w:r>
      <w:r w:rsidR="002414BC" w:rsidRPr="00495AE1">
        <w:rPr>
          <w:rFonts w:ascii="Calibri" w:hAnsi="Calibri"/>
          <w:b/>
          <w:i/>
          <w:lang w:val="nb-NO"/>
        </w:rPr>
        <w:t xml:space="preserve"> </w:t>
      </w:r>
      <w:r w:rsidR="002414BC">
        <w:rPr>
          <w:rFonts w:ascii="Calibri" w:hAnsi="Calibri"/>
          <w:b/>
          <w:i/>
          <w:lang w:val="nb-NO"/>
        </w:rPr>
        <w:t>personer uten medlemskap.</w:t>
      </w:r>
    </w:p>
    <w:p w14:paraId="041124F7" w14:textId="54D00762" w:rsidR="002F14B4" w:rsidRDefault="003009A0" w:rsidP="003009A0">
      <w:pPr>
        <w:rPr>
          <w:rFonts w:ascii="Calibri" w:hAnsi="Calibri"/>
          <w:b/>
          <w:lang w:val="nb-NO"/>
        </w:rPr>
      </w:pPr>
      <w:r>
        <w:rPr>
          <w:rFonts w:ascii="Calibri" w:hAnsi="Calibri"/>
          <w:b/>
          <w:lang w:val="nb-NO"/>
        </w:rPr>
        <w:t xml:space="preserve">                                       </w:t>
      </w:r>
      <w:r w:rsidR="002F14B4" w:rsidRPr="002F14B4">
        <w:rPr>
          <w:rFonts w:ascii="Calibri" w:hAnsi="Calibri"/>
          <w:b/>
          <w:lang w:val="nb-NO"/>
        </w:rPr>
        <w:t xml:space="preserve">Barn under 95 cm. </w:t>
      </w:r>
      <w:r w:rsidR="002F14B4" w:rsidRPr="002F14B4">
        <w:rPr>
          <w:rFonts w:ascii="Calibri" w:hAnsi="Calibri"/>
          <w:b/>
          <w:lang w:val="nb-NO"/>
        </w:rPr>
        <w:tab/>
      </w:r>
      <w:r w:rsidR="00CD6849">
        <w:rPr>
          <w:rFonts w:ascii="Calibri" w:hAnsi="Calibri"/>
          <w:b/>
          <w:lang w:val="nb-NO"/>
        </w:rPr>
        <w:t xml:space="preserve">  </w:t>
      </w:r>
      <w:r>
        <w:rPr>
          <w:rFonts w:ascii="Calibri" w:hAnsi="Calibri"/>
          <w:b/>
          <w:lang w:val="nb-NO"/>
        </w:rPr>
        <w:t xml:space="preserve">    </w:t>
      </w:r>
      <w:r w:rsidR="00CD6849">
        <w:rPr>
          <w:rFonts w:ascii="Calibri" w:hAnsi="Calibri"/>
          <w:b/>
          <w:lang w:val="nb-NO"/>
        </w:rPr>
        <w:t xml:space="preserve"> </w:t>
      </w:r>
      <w:r>
        <w:rPr>
          <w:rFonts w:ascii="Calibri" w:hAnsi="Calibri"/>
          <w:b/>
          <w:lang w:val="nb-NO"/>
        </w:rPr>
        <w:t xml:space="preserve">                        </w:t>
      </w:r>
      <w:r w:rsidR="00CD6849">
        <w:rPr>
          <w:rFonts w:ascii="Calibri" w:hAnsi="Calibri"/>
          <w:b/>
          <w:lang w:val="nb-NO"/>
        </w:rPr>
        <w:t xml:space="preserve">             </w:t>
      </w:r>
      <w:r w:rsidR="002F14B4" w:rsidRPr="002F14B4">
        <w:rPr>
          <w:rFonts w:ascii="Calibri" w:hAnsi="Calibri"/>
          <w:b/>
          <w:lang w:val="nb-NO"/>
        </w:rPr>
        <w:tab/>
      </w:r>
      <w:r w:rsidR="00CD6849">
        <w:rPr>
          <w:rFonts w:ascii="Calibri" w:hAnsi="Calibri"/>
          <w:b/>
          <w:lang w:val="nb-NO"/>
        </w:rPr>
        <w:t xml:space="preserve"> </w:t>
      </w:r>
      <w:r w:rsidR="00D85361">
        <w:rPr>
          <w:rFonts w:ascii="Calibri" w:hAnsi="Calibri"/>
          <w:b/>
          <w:lang w:val="nb-NO"/>
        </w:rPr>
        <w:t xml:space="preserve">  </w:t>
      </w:r>
      <w:r w:rsidR="00CD6849">
        <w:rPr>
          <w:rFonts w:ascii="Calibri" w:hAnsi="Calibri"/>
          <w:b/>
          <w:lang w:val="nb-NO"/>
        </w:rPr>
        <w:t xml:space="preserve">      </w:t>
      </w:r>
      <w:r>
        <w:rPr>
          <w:rFonts w:ascii="Calibri" w:hAnsi="Calibri"/>
          <w:b/>
          <w:lang w:val="nb-NO"/>
        </w:rPr>
        <w:t xml:space="preserve">       </w:t>
      </w:r>
      <w:r w:rsidR="002F14B4" w:rsidRPr="002F14B4">
        <w:rPr>
          <w:rFonts w:ascii="Calibri" w:hAnsi="Calibri"/>
          <w:b/>
          <w:lang w:val="nb-NO"/>
        </w:rPr>
        <w:t>Gratis</w:t>
      </w:r>
    </w:p>
    <w:p w14:paraId="20C3D22D" w14:textId="38535FCC" w:rsidR="002F14B4" w:rsidRDefault="003009A0" w:rsidP="00BE3817">
      <w:pPr>
        <w:jc w:val="center"/>
        <w:rPr>
          <w:rFonts w:ascii="Calibri" w:hAnsi="Calibri"/>
          <w:b/>
          <w:lang w:val="nb-NO"/>
        </w:rPr>
      </w:pPr>
      <w:r>
        <w:rPr>
          <w:rFonts w:ascii="Calibri" w:hAnsi="Calibri"/>
          <w:b/>
          <w:lang w:val="nb-NO"/>
        </w:rPr>
        <w:t xml:space="preserve"> </w:t>
      </w:r>
      <w:r w:rsidR="002F14B4">
        <w:rPr>
          <w:rFonts w:ascii="Calibri" w:hAnsi="Calibri"/>
          <w:b/>
          <w:lang w:val="nb-NO"/>
        </w:rPr>
        <w:t>**</w:t>
      </w:r>
      <w:r w:rsidR="002F14B4" w:rsidRPr="002F14B4">
        <w:rPr>
          <w:rFonts w:ascii="Calibri" w:hAnsi="Calibri"/>
          <w:b/>
          <w:lang w:val="nb-NO"/>
        </w:rPr>
        <w:t>alle barn må være i</w:t>
      </w:r>
      <w:r w:rsidR="002F14B4">
        <w:rPr>
          <w:rFonts w:ascii="Calibri" w:hAnsi="Calibri"/>
          <w:b/>
          <w:lang w:val="nb-NO"/>
        </w:rPr>
        <w:t xml:space="preserve"> følge med voksne**</w:t>
      </w:r>
    </w:p>
    <w:p w14:paraId="51B4B251" w14:textId="46135C0D" w:rsidR="002F14B4" w:rsidRPr="00D0105E" w:rsidRDefault="00FC3CCF" w:rsidP="00FC3CCF">
      <w:pPr>
        <w:tabs>
          <w:tab w:val="left" w:pos="8028"/>
        </w:tabs>
        <w:rPr>
          <w:rFonts w:ascii="Calibri" w:hAnsi="Calibri"/>
          <w:b/>
          <w:lang w:val="nb-NO"/>
        </w:rPr>
      </w:pPr>
      <w:r>
        <w:rPr>
          <w:rFonts w:ascii="Calibri" w:hAnsi="Calibri"/>
          <w:b/>
          <w:lang w:val="nb-NO"/>
        </w:rPr>
        <w:t xml:space="preserve">            </w:t>
      </w:r>
      <w:r w:rsidR="003D55EE" w:rsidRPr="00D0105E">
        <w:rPr>
          <w:rFonts w:ascii="Calibri" w:hAnsi="Calibri"/>
          <w:b/>
          <w:lang w:val="nb-NO"/>
        </w:rPr>
        <w:t xml:space="preserve"> </w:t>
      </w:r>
      <w:r w:rsidR="002F14B4" w:rsidRPr="00D0105E">
        <w:rPr>
          <w:rFonts w:ascii="Calibri" w:hAnsi="Calibri"/>
          <w:b/>
          <w:lang w:val="nb-NO"/>
        </w:rPr>
        <w:t>Inkludert i pris:</w:t>
      </w:r>
      <w:r w:rsidR="002F14B4" w:rsidRPr="00D0105E">
        <w:rPr>
          <w:rFonts w:ascii="Calibri" w:hAnsi="Calibri"/>
          <w:b/>
          <w:lang w:val="nb-NO"/>
        </w:rPr>
        <w:tab/>
      </w:r>
    </w:p>
    <w:p w14:paraId="5C064F5E" w14:textId="6E76B5EC" w:rsidR="002F14B4" w:rsidRPr="002414BC" w:rsidRDefault="002F14B4" w:rsidP="008E058B">
      <w:pPr>
        <w:numPr>
          <w:ilvl w:val="0"/>
          <w:numId w:val="2"/>
        </w:numPr>
        <w:rPr>
          <w:rFonts w:ascii="Calibri" w:hAnsi="Calibri"/>
          <w:lang w:val="nb-NO"/>
        </w:rPr>
      </w:pPr>
      <w:r w:rsidRPr="002414BC">
        <w:rPr>
          <w:rFonts w:ascii="Calibri" w:hAnsi="Calibri"/>
          <w:lang w:val="nb-NO"/>
        </w:rPr>
        <w:t>Inngang</w:t>
      </w:r>
      <w:r w:rsidR="002414BC" w:rsidRPr="002414BC">
        <w:rPr>
          <w:rFonts w:ascii="Calibri" w:hAnsi="Calibri"/>
          <w:lang w:val="nb-NO"/>
        </w:rPr>
        <w:t xml:space="preserve">, </w:t>
      </w:r>
      <w:r w:rsidR="00CF095A" w:rsidRPr="002414BC">
        <w:rPr>
          <w:rFonts w:ascii="Calibri" w:hAnsi="Calibri"/>
          <w:lang w:val="nb-NO"/>
        </w:rPr>
        <w:t>M</w:t>
      </w:r>
      <w:r w:rsidR="00BE021A" w:rsidRPr="002414BC">
        <w:rPr>
          <w:rFonts w:ascii="Calibri" w:hAnsi="Calibri"/>
          <w:lang w:val="nb-NO"/>
        </w:rPr>
        <w:t>at</w:t>
      </w:r>
      <w:r w:rsidR="00CF095A" w:rsidRPr="002414BC">
        <w:rPr>
          <w:rFonts w:ascii="Calibri" w:hAnsi="Calibri"/>
          <w:lang w:val="nb-NO"/>
        </w:rPr>
        <w:t>, dessert,</w:t>
      </w:r>
      <w:r w:rsidRPr="002414BC">
        <w:rPr>
          <w:rFonts w:ascii="Calibri" w:hAnsi="Calibri"/>
          <w:lang w:val="nb-NO"/>
        </w:rPr>
        <w:t xml:space="preserve"> inkl. 1 drikke</w:t>
      </w:r>
      <w:r w:rsidR="00CF095A" w:rsidRPr="002414BC">
        <w:rPr>
          <w:rFonts w:ascii="Calibri" w:hAnsi="Calibri"/>
          <w:lang w:val="nb-NO"/>
        </w:rPr>
        <w:t xml:space="preserve"> og </w:t>
      </w:r>
      <w:r w:rsidR="00CF095A" w:rsidRPr="003009A0">
        <w:rPr>
          <w:rFonts w:ascii="Calibri" w:hAnsi="Calibri"/>
          <w:lang w:val="nb-NO"/>
        </w:rPr>
        <w:t>kaffe</w:t>
      </w:r>
      <w:r w:rsidRPr="003009A0">
        <w:rPr>
          <w:rFonts w:ascii="Calibri" w:hAnsi="Calibri"/>
          <w:lang w:val="nb-NO"/>
        </w:rPr>
        <w:t xml:space="preserve"> </w:t>
      </w:r>
      <w:r w:rsidR="003009A0" w:rsidRPr="003009A0">
        <w:rPr>
          <w:rFonts w:ascii="Calibri" w:hAnsi="Calibri"/>
          <w:lang w:val="nb-NO"/>
        </w:rPr>
        <w:t>i</w:t>
      </w:r>
      <w:r w:rsidR="00CD6849" w:rsidRPr="002414BC">
        <w:rPr>
          <w:rFonts w:ascii="Calibri" w:hAnsi="Calibri"/>
          <w:b/>
          <w:lang w:val="nb-NO"/>
        </w:rPr>
        <w:t xml:space="preserve"> </w:t>
      </w:r>
      <w:proofErr w:type="spellStart"/>
      <w:r w:rsidR="00CD6849" w:rsidRPr="002414BC">
        <w:rPr>
          <w:rFonts w:ascii="Calibri" w:hAnsi="Calibri"/>
          <w:b/>
          <w:lang w:val="nb-NO"/>
        </w:rPr>
        <w:t>Frontier</w:t>
      </w:r>
      <w:proofErr w:type="spellEnd"/>
      <w:r w:rsidR="00CD6849" w:rsidRPr="002414BC">
        <w:rPr>
          <w:rFonts w:ascii="Calibri" w:hAnsi="Calibri"/>
          <w:b/>
          <w:lang w:val="nb-NO"/>
        </w:rPr>
        <w:t xml:space="preserve"> Hall, Morgan Kane</w:t>
      </w:r>
      <w:r w:rsidRPr="002414BC">
        <w:rPr>
          <w:rFonts w:ascii="Calibri" w:hAnsi="Calibri"/>
          <w:b/>
          <w:lang w:val="nb-NO"/>
        </w:rPr>
        <w:t xml:space="preserve"> kl. 13:00</w:t>
      </w:r>
      <w:r w:rsidRPr="002414BC">
        <w:rPr>
          <w:rFonts w:ascii="Calibri" w:hAnsi="Calibri"/>
          <w:lang w:val="nb-NO"/>
        </w:rPr>
        <w:t>.</w:t>
      </w:r>
      <w:r w:rsidR="001830A1" w:rsidRPr="002414BC">
        <w:rPr>
          <w:rFonts w:ascii="Calibri" w:hAnsi="Calibri"/>
          <w:lang w:val="nb-NO"/>
        </w:rPr>
        <w:t xml:space="preserve"> </w:t>
      </w:r>
    </w:p>
    <w:p w14:paraId="51E7059A" w14:textId="77777777" w:rsidR="00BE021A" w:rsidRDefault="00BE021A" w:rsidP="00BE021A">
      <w:pPr>
        <w:ind w:left="720"/>
        <w:rPr>
          <w:rFonts w:ascii="Calibri" w:hAnsi="Calibri"/>
          <w:lang w:val="nb-NO"/>
        </w:rPr>
      </w:pPr>
    </w:p>
    <w:p w14:paraId="6379BD7E" w14:textId="754EF11C" w:rsidR="002414BC" w:rsidRDefault="002414BC" w:rsidP="00BE021A">
      <w:pPr>
        <w:ind w:left="720"/>
        <w:rPr>
          <w:rFonts w:ascii="Calibri" w:hAnsi="Calibri"/>
          <w:b/>
          <w:bCs/>
          <w:lang w:val="nb-NO"/>
        </w:rPr>
      </w:pPr>
      <w:r w:rsidRPr="002414BC">
        <w:rPr>
          <w:rFonts w:ascii="Calibri" w:hAnsi="Calibri"/>
          <w:b/>
          <w:bCs/>
          <w:lang w:val="nb-NO"/>
        </w:rPr>
        <w:t xml:space="preserve">Mexican </w:t>
      </w:r>
      <w:proofErr w:type="spellStart"/>
      <w:r w:rsidRPr="002414BC">
        <w:rPr>
          <w:rFonts w:ascii="Calibri" w:hAnsi="Calibri"/>
          <w:b/>
          <w:bCs/>
          <w:lang w:val="nb-NO"/>
        </w:rPr>
        <w:t>street</w:t>
      </w:r>
      <w:proofErr w:type="spellEnd"/>
      <w:r w:rsidRPr="002414BC">
        <w:rPr>
          <w:rFonts w:ascii="Calibri" w:hAnsi="Calibri"/>
          <w:b/>
          <w:bCs/>
          <w:lang w:val="nb-NO"/>
        </w:rPr>
        <w:t xml:space="preserve"> TACO buffet</w:t>
      </w:r>
    </w:p>
    <w:p w14:paraId="14C1BA47" w14:textId="1AF9FDD2" w:rsidR="002414BC" w:rsidRDefault="002414BC" w:rsidP="00BE021A">
      <w:pPr>
        <w:ind w:left="720"/>
        <w:rPr>
          <w:rFonts w:ascii="Calibri" w:hAnsi="Calibri"/>
          <w:lang w:val="nb-NO"/>
        </w:rPr>
      </w:pPr>
      <w:r>
        <w:rPr>
          <w:rFonts w:ascii="Calibri" w:hAnsi="Calibri"/>
          <w:lang w:val="nb-NO"/>
        </w:rPr>
        <w:t xml:space="preserve">Tacokjøtt av storfe. </w:t>
      </w:r>
      <w:r w:rsidRPr="002414BC">
        <w:rPr>
          <w:rFonts w:ascii="Calibri" w:hAnsi="Calibri"/>
          <w:lang w:val="nb-NO"/>
        </w:rPr>
        <w:t xml:space="preserve">Serveres med tortillalefser, </w:t>
      </w:r>
      <w:proofErr w:type="spellStart"/>
      <w:r w:rsidRPr="002414BC">
        <w:rPr>
          <w:rFonts w:ascii="Calibri" w:hAnsi="Calibri"/>
          <w:lang w:val="nb-NO"/>
        </w:rPr>
        <w:t>nachochips</w:t>
      </w:r>
      <w:proofErr w:type="spellEnd"/>
      <w:r w:rsidRPr="002414BC">
        <w:rPr>
          <w:rFonts w:ascii="Calibri" w:hAnsi="Calibri"/>
          <w:lang w:val="nb-NO"/>
        </w:rPr>
        <w:t xml:space="preserve">, isbergsalat, revet ost, agurk, mais, ternet løk, tomater, </w:t>
      </w:r>
      <w:proofErr w:type="spellStart"/>
      <w:r w:rsidRPr="002414BC">
        <w:rPr>
          <w:rFonts w:ascii="Calibri" w:hAnsi="Calibri"/>
          <w:lang w:val="nb-NO"/>
        </w:rPr>
        <w:t>jalapenos</w:t>
      </w:r>
      <w:proofErr w:type="spellEnd"/>
      <w:r w:rsidRPr="002414BC">
        <w:rPr>
          <w:rFonts w:ascii="Calibri" w:hAnsi="Calibri"/>
          <w:lang w:val="nb-NO"/>
        </w:rPr>
        <w:t xml:space="preserve">, </w:t>
      </w:r>
      <w:proofErr w:type="spellStart"/>
      <w:r w:rsidRPr="002414BC">
        <w:rPr>
          <w:rFonts w:ascii="Calibri" w:hAnsi="Calibri"/>
          <w:lang w:val="nb-NO"/>
        </w:rPr>
        <w:t>guacam</w:t>
      </w:r>
      <w:r>
        <w:rPr>
          <w:rFonts w:ascii="Calibri" w:hAnsi="Calibri"/>
          <w:lang w:val="nb-NO"/>
        </w:rPr>
        <w:t>ole</w:t>
      </w:r>
      <w:proofErr w:type="spellEnd"/>
      <w:r>
        <w:rPr>
          <w:rFonts w:ascii="Calibri" w:hAnsi="Calibri"/>
          <w:lang w:val="nb-NO"/>
        </w:rPr>
        <w:t xml:space="preserve">, salsa mangosalsa, rømme, Pico de </w:t>
      </w:r>
      <w:proofErr w:type="spellStart"/>
      <w:r>
        <w:rPr>
          <w:rFonts w:ascii="Calibri" w:hAnsi="Calibri"/>
          <w:lang w:val="nb-NO"/>
        </w:rPr>
        <w:t>gallo</w:t>
      </w:r>
      <w:proofErr w:type="spellEnd"/>
      <w:r>
        <w:rPr>
          <w:rFonts w:ascii="Calibri" w:hAnsi="Calibri"/>
          <w:lang w:val="nb-NO"/>
        </w:rPr>
        <w:t xml:space="preserve"> og lime.</w:t>
      </w:r>
    </w:p>
    <w:p w14:paraId="35D80100" w14:textId="2576361E" w:rsidR="000B1795" w:rsidRDefault="000B1795" w:rsidP="00BE021A">
      <w:pPr>
        <w:ind w:left="720"/>
        <w:rPr>
          <w:rFonts w:ascii="Calibri" w:hAnsi="Calibri"/>
          <w:lang w:val="nb-NO"/>
        </w:rPr>
      </w:pPr>
      <w:r w:rsidRPr="000B1795">
        <w:rPr>
          <w:rFonts w:ascii="Calibri" w:hAnsi="Calibri"/>
          <w:b/>
          <w:bCs/>
          <w:lang w:val="nb-NO"/>
        </w:rPr>
        <w:t>Assortert utvalg av små is</w:t>
      </w:r>
      <w:r>
        <w:rPr>
          <w:rFonts w:ascii="Calibri" w:hAnsi="Calibri"/>
          <w:lang w:val="nb-NO"/>
        </w:rPr>
        <w:t>:</w:t>
      </w:r>
    </w:p>
    <w:p w14:paraId="487ECB98" w14:textId="3AAB1C9D" w:rsidR="000B1795" w:rsidRPr="000B1795" w:rsidRDefault="000B1795" w:rsidP="00BE021A">
      <w:pPr>
        <w:ind w:left="720"/>
        <w:rPr>
          <w:rFonts w:ascii="Calibri" w:hAnsi="Calibri"/>
        </w:rPr>
      </w:pPr>
      <w:r w:rsidRPr="000B1795">
        <w:rPr>
          <w:rFonts w:ascii="Calibri" w:hAnsi="Calibri"/>
        </w:rPr>
        <w:t xml:space="preserve">Krone-is, </w:t>
      </w:r>
      <w:proofErr w:type="spellStart"/>
      <w:r w:rsidRPr="000B1795">
        <w:rPr>
          <w:rFonts w:ascii="Calibri" w:hAnsi="Calibri"/>
        </w:rPr>
        <w:t>jordbær</w:t>
      </w:r>
      <w:proofErr w:type="spellEnd"/>
      <w:r w:rsidRPr="000B1795">
        <w:rPr>
          <w:rFonts w:ascii="Calibri" w:hAnsi="Calibri"/>
        </w:rPr>
        <w:t>/</w:t>
      </w:r>
      <w:proofErr w:type="spellStart"/>
      <w:proofErr w:type="gramStart"/>
      <w:r w:rsidRPr="000B1795">
        <w:rPr>
          <w:rFonts w:ascii="Calibri" w:hAnsi="Calibri"/>
        </w:rPr>
        <w:t>non stop</w:t>
      </w:r>
      <w:proofErr w:type="spellEnd"/>
      <w:proofErr w:type="gramEnd"/>
      <w:r w:rsidRPr="000B1795">
        <w:rPr>
          <w:rFonts w:ascii="Calibri" w:hAnsi="Calibri"/>
        </w:rPr>
        <w:t xml:space="preserve">, </w:t>
      </w:r>
      <w:proofErr w:type="spellStart"/>
      <w:r w:rsidRPr="000B1795">
        <w:rPr>
          <w:rFonts w:ascii="Calibri" w:hAnsi="Calibri"/>
        </w:rPr>
        <w:t>Friskis</w:t>
      </w:r>
      <w:proofErr w:type="spellEnd"/>
      <w:r w:rsidRPr="000B1795">
        <w:rPr>
          <w:rFonts w:ascii="Calibri" w:hAnsi="Calibri"/>
        </w:rPr>
        <w:t xml:space="preserve">, Sandwich Toffee, </w:t>
      </w:r>
      <w:proofErr w:type="spellStart"/>
      <w:r w:rsidRPr="000B1795">
        <w:rPr>
          <w:rFonts w:ascii="Calibri" w:hAnsi="Calibri"/>
        </w:rPr>
        <w:t>oreo</w:t>
      </w:r>
      <w:proofErr w:type="spellEnd"/>
      <w:r w:rsidRPr="000B1795">
        <w:rPr>
          <w:rFonts w:ascii="Calibri" w:hAnsi="Calibri"/>
        </w:rPr>
        <w:t xml:space="preserve"> is, </w:t>
      </w:r>
      <w:proofErr w:type="spellStart"/>
      <w:r w:rsidRPr="000B1795">
        <w:rPr>
          <w:rFonts w:ascii="Calibri" w:hAnsi="Calibri"/>
        </w:rPr>
        <w:t>monaka</w:t>
      </w:r>
      <w:proofErr w:type="spellEnd"/>
      <w:r w:rsidRPr="000B1795">
        <w:rPr>
          <w:rFonts w:ascii="Calibri" w:hAnsi="Calibri"/>
        </w:rPr>
        <w:t>, Solo is.</w:t>
      </w:r>
    </w:p>
    <w:p w14:paraId="36437EF9" w14:textId="77777777" w:rsidR="002414BC" w:rsidRPr="000B1795" w:rsidRDefault="002414BC" w:rsidP="00BE021A">
      <w:pPr>
        <w:ind w:left="720"/>
        <w:rPr>
          <w:rFonts w:ascii="Calibri" w:hAnsi="Calibri"/>
        </w:rPr>
      </w:pPr>
    </w:p>
    <w:p w14:paraId="50807FE2" w14:textId="651DC659" w:rsidR="00460BB8" w:rsidRPr="003009A0" w:rsidRDefault="00992780" w:rsidP="002414BC">
      <w:pPr>
        <w:ind w:firstLine="720"/>
        <w:rPr>
          <w:rFonts w:ascii="Calibri" w:hAnsi="Calibri"/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C8451B3" wp14:editId="5B2E0323">
            <wp:simplePos x="0" y="0"/>
            <wp:positionH relativeFrom="column">
              <wp:posOffset>5295900</wp:posOffset>
            </wp:positionH>
            <wp:positionV relativeFrom="paragraph">
              <wp:posOffset>175260</wp:posOffset>
            </wp:positionV>
            <wp:extent cx="1295400" cy="1289768"/>
            <wp:effectExtent l="0" t="0" r="0" b="5715"/>
            <wp:wrapNone/>
            <wp:docPr id="1221" name="Bilde 1">
              <a:extLst xmlns:a="http://schemas.openxmlformats.org/drawingml/2006/main">
                <a:ext uri="{FF2B5EF4-FFF2-40B4-BE49-F238E27FC236}">
                  <a16:creationId xmlns:a16="http://schemas.microsoft.com/office/drawing/2014/main" id="{C1D5A7D7-2C78-45B5-8DD4-231925F567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" name="Bilde 1">
                      <a:extLst>
                        <a:ext uri="{FF2B5EF4-FFF2-40B4-BE49-F238E27FC236}">
                          <a16:creationId xmlns:a16="http://schemas.microsoft.com/office/drawing/2014/main" id="{C1D5A7D7-2C78-45B5-8DD4-231925F5675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289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9411B" w:rsidRPr="003009A0">
        <w:rPr>
          <w:rFonts w:ascii="Calibri" w:hAnsi="Calibri"/>
          <w:b/>
        </w:rPr>
        <w:t>Påmelding</w:t>
      </w:r>
      <w:proofErr w:type="spellEnd"/>
      <w:r w:rsidR="0059411B" w:rsidRPr="003009A0">
        <w:rPr>
          <w:rFonts w:ascii="Calibri" w:hAnsi="Calibri"/>
          <w:b/>
        </w:rPr>
        <w:t xml:space="preserve"> </w:t>
      </w:r>
      <w:proofErr w:type="spellStart"/>
      <w:r w:rsidR="0059411B" w:rsidRPr="003009A0">
        <w:rPr>
          <w:rFonts w:ascii="Calibri" w:hAnsi="Calibri"/>
          <w:b/>
        </w:rPr>
        <w:t>skjer</w:t>
      </w:r>
      <w:proofErr w:type="spellEnd"/>
      <w:r w:rsidR="0059411B" w:rsidRPr="003009A0">
        <w:rPr>
          <w:rFonts w:ascii="Calibri" w:hAnsi="Calibri"/>
          <w:b/>
        </w:rPr>
        <w:t xml:space="preserve"> </w:t>
      </w:r>
      <w:proofErr w:type="spellStart"/>
      <w:r w:rsidR="0059411B" w:rsidRPr="003009A0">
        <w:rPr>
          <w:rFonts w:ascii="Calibri" w:hAnsi="Calibri"/>
          <w:b/>
        </w:rPr>
        <w:t>til</w:t>
      </w:r>
      <w:proofErr w:type="spellEnd"/>
      <w:r w:rsidR="00C47974" w:rsidRPr="003009A0">
        <w:rPr>
          <w:rFonts w:ascii="Calibri" w:hAnsi="Calibri"/>
          <w:b/>
        </w:rPr>
        <w:t xml:space="preserve"> </w:t>
      </w:r>
      <w:r w:rsidR="0024578C" w:rsidRPr="003009A0">
        <w:rPr>
          <w:rFonts w:ascii="Calibri" w:hAnsi="Calibri"/>
          <w:b/>
        </w:rPr>
        <w:t xml:space="preserve">NAAF Groruddalen </w:t>
      </w:r>
      <w:proofErr w:type="spellStart"/>
      <w:r w:rsidR="0024578C" w:rsidRPr="003009A0">
        <w:rPr>
          <w:rFonts w:ascii="Calibri" w:hAnsi="Calibri"/>
          <w:b/>
        </w:rPr>
        <w:t>Storlag</w:t>
      </w:r>
      <w:proofErr w:type="spellEnd"/>
      <w:r w:rsidR="0024578C" w:rsidRPr="003009A0">
        <w:rPr>
          <w:rFonts w:ascii="Calibri" w:hAnsi="Calibri"/>
          <w:b/>
        </w:rPr>
        <w:t xml:space="preserve"> </w:t>
      </w:r>
      <w:r w:rsidR="002414BC" w:rsidRPr="003009A0">
        <w:rPr>
          <w:rFonts w:ascii="Calibri" w:hAnsi="Calibri"/>
          <w:b/>
        </w:rPr>
        <w:t xml:space="preserve">   </w:t>
      </w:r>
    </w:p>
    <w:p w14:paraId="2DFF3D78" w14:textId="55A661C5" w:rsidR="002414BC" w:rsidRPr="003009A0" w:rsidRDefault="0059411B" w:rsidP="002414BC">
      <w:pPr>
        <w:ind w:firstLine="720"/>
      </w:pPr>
      <w:r w:rsidRPr="003009A0">
        <w:rPr>
          <w:rFonts w:ascii="Calibri" w:hAnsi="Calibri"/>
          <w:b/>
        </w:rPr>
        <w:t xml:space="preserve">Email: </w:t>
      </w:r>
      <w:hyperlink r:id="rId10" w:history="1">
        <w:r w:rsidR="000C02BC" w:rsidRPr="003009A0">
          <w:rPr>
            <w:rStyle w:val="Hyperkobling"/>
            <w:rFonts w:ascii="Calibri" w:hAnsi="Calibri"/>
            <w:b/>
          </w:rPr>
          <w:t>info@gaaf.no</w:t>
        </w:r>
      </w:hyperlink>
    </w:p>
    <w:p w14:paraId="1F7335E2" w14:textId="11E6FA52" w:rsidR="00460BB8" w:rsidRPr="003009A0" w:rsidRDefault="00460BB8" w:rsidP="002414BC">
      <w:pPr>
        <w:ind w:firstLine="720"/>
        <w:rPr>
          <w:rFonts w:ascii="Calibri" w:hAnsi="Calibri"/>
          <w:b/>
        </w:rPr>
      </w:pPr>
    </w:p>
    <w:p w14:paraId="26E390F4" w14:textId="0F5DA92C" w:rsidR="000B1795" w:rsidRDefault="001830A1" w:rsidP="000B1795">
      <w:pPr>
        <w:ind w:firstLine="720"/>
      </w:pPr>
      <w:proofErr w:type="gramStart"/>
      <w:r w:rsidRPr="003009A0">
        <w:rPr>
          <w:rFonts w:ascii="Calibri" w:hAnsi="Calibri"/>
          <w:i/>
        </w:rPr>
        <w:t>Se</w:t>
      </w:r>
      <w:proofErr w:type="gramEnd"/>
      <w:r w:rsidRPr="003009A0">
        <w:rPr>
          <w:rFonts w:ascii="Calibri" w:hAnsi="Calibri"/>
          <w:i/>
        </w:rPr>
        <w:t xml:space="preserve"> </w:t>
      </w:r>
      <w:proofErr w:type="spellStart"/>
      <w:r w:rsidRPr="003009A0">
        <w:rPr>
          <w:rFonts w:ascii="Calibri" w:hAnsi="Calibri"/>
          <w:i/>
        </w:rPr>
        <w:t>mer</w:t>
      </w:r>
      <w:proofErr w:type="spellEnd"/>
      <w:r w:rsidRPr="003009A0">
        <w:rPr>
          <w:rFonts w:ascii="Calibri" w:hAnsi="Calibri"/>
          <w:i/>
        </w:rPr>
        <w:t xml:space="preserve"> info om </w:t>
      </w:r>
      <w:proofErr w:type="spellStart"/>
      <w:r w:rsidRPr="003009A0">
        <w:rPr>
          <w:rFonts w:ascii="Calibri" w:hAnsi="Calibri"/>
          <w:i/>
        </w:rPr>
        <w:t>parken</w:t>
      </w:r>
      <w:proofErr w:type="spellEnd"/>
      <w:r w:rsidR="002414BC" w:rsidRPr="003009A0">
        <w:rPr>
          <w:rFonts w:ascii="Calibri" w:hAnsi="Calibri"/>
          <w:i/>
        </w:rPr>
        <w:t xml:space="preserve"> </w:t>
      </w:r>
      <w:hyperlink r:id="rId11" w:history="1">
        <w:r w:rsidR="00BE3817" w:rsidRPr="003009A0">
          <w:rPr>
            <w:rStyle w:val="Hyperkobling"/>
            <w:rFonts w:ascii="Calibri" w:hAnsi="Calibri"/>
            <w:i/>
          </w:rPr>
          <w:t>www.tusenfryd.no</w:t>
        </w:r>
      </w:hyperlink>
    </w:p>
    <w:p w14:paraId="1D93F964" w14:textId="77777777" w:rsidR="000B1795" w:rsidRDefault="000B1795" w:rsidP="000B1795">
      <w:pPr>
        <w:ind w:firstLine="720"/>
      </w:pPr>
    </w:p>
    <w:p w14:paraId="5395F233" w14:textId="496E2388" w:rsidR="000B1795" w:rsidRPr="000B1795" w:rsidRDefault="000B1795" w:rsidP="000B1795">
      <w:pPr>
        <w:ind w:firstLine="720"/>
      </w:pPr>
      <w:r w:rsidRPr="003009A0">
        <w:rPr>
          <w:rFonts w:ascii="Calibri" w:hAnsi="Calibri"/>
          <w:i/>
          <w:noProof/>
        </w:rPr>
        <w:t xml:space="preserve">Betaling til konto: </w:t>
      </w:r>
      <w:r w:rsidR="00AE6698" w:rsidRPr="003009A0">
        <w:rPr>
          <w:rFonts w:ascii="Calibri" w:hAnsi="Calibri"/>
          <w:i/>
          <w:noProof/>
        </w:rPr>
        <w:t xml:space="preserve">8398.10.91615  eller </w:t>
      </w:r>
      <w:r w:rsidR="00992780" w:rsidRPr="003009A0">
        <w:rPr>
          <w:rFonts w:ascii="Calibri" w:hAnsi="Calibri"/>
          <w:i/>
          <w:noProof/>
        </w:rPr>
        <w:t xml:space="preserve">                       *</w:t>
      </w:r>
      <w:r w:rsidR="00AE6698" w:rsidRPr="003009A0">
        <w:rPr>
          <w:rFonts w:ascii="Calibri" w:hAnsi="Calibri"/>
          <w:i/>
          <w:noProof/>
        </w:rPr>
        <w:t>VIPPS #542122</w:t>
      </w:r>
    </w:p>
    <w:p w14:paraId="1701BF27" w14:textId="399C4313" w:rsidR="000B1795" w:rsidRPr="003009A0" w:rsidRDefault="000B1795" w:rsidP="000B1795">
      <w:pPr>
        <w:rPr>
          <w:rFonts w:ascii="Calibri" w:hAnsi="Calibri"/>
          <w:i/>
        </w:rPr>
      </w:pP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  <w:r w:rsidRPr="003009A0">
        <w:rPr>
          <w:rFonts w:ascii="Calibri" w:hAnsi="Calibri"/>
          <w:i/>
          <w:noProof/>
        </w:rPr>
        <w:tab/>
      </w:r>
    </w:p>
    <w:sectPr w:rsidR="000B1795" w:rsidRPr="003009A0" w:rsidSect="004536C0">
      <w:headerReference w:type="default" r:id="rId12"/>
      <w:pgSz w:w="12240" w:h="15840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C5817" w14:textId="77777777" w:rsidR="00392B16" w:rsidRDefault="00392B16">
      <w:r>
        <w:separator/>
      </w:r>
    </w:p>
  </w:endnote>
  <w:endnote w:type="continuationSeparator" w:id="0">
    <w:p w14:paraId="0C9F6772" w14:textId="77777777" w:rsidR="00392B16" w:rsidRDefault="00392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98A989" w14:textId="77777777" w:rsidR="00392B16" w:rsidRDefault="00392B16">
      <w:r>
        <w:separator/>
      </w:r>
    </w:p>
  </w:footnote>
  <w:footnote w:type="continuationSeparator" w:id="0">
    <w:p w14:paraId="5C9D7645" w14:textId="77777777" w:rsidR="00392B16" w:rsidRDefault="00392B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99978" w14:textId="77777777" w:rsidR="00507FD5" w:rsidRPr="00A066CD" w:rsidRDefault="00507FD5" w:rsidP="0004589A">
    <w:pPr>
      <w:pStyle w:val="Topptekst"/>
      <w:tabs>
        <w:tab w:val="clear" w:pos="4320"/>
        <w:tab w:val="clear" w:pos="8640"/>
        <w:tab w:val="right" w:pos="10080"/>
      </w:tabs>
      <w:ind w:right="-536"/>
      <w:rPr>
        <w:rFonts w:ascii="Calibri" w:hAnsi="Calibri"/>
        <w:b/>
        <w:bCs/>
        <w:color w:val="0060A9"/>
        <w:sz w:val="18"/>
        <w:szCs w:val="18"/>
        <w:lang w:val="nb-NO"/>
      </w:rPr>
    </w:pPr>
  </w:p>
  <w:p w14:paraId="19D17B7B" w14:textId="77777777" w:rsidR="00507FD5" w:rsidRPr="00A066CD" w:rsidRDefault="00507FD5" w:rsidP="00EE3629">
    <w:pPr>
      <w:pStyle w:val="Topptekst"/>
      <w:tabs>
        <w:tab w:val="clear" w:pos="4320"/>
        <w:tab w:val="clear" w:pos="8640"/>
        <w:tab w:val="right" w:pos="10080"/>
      </w:tabs>
      <w:ind w:right="-536"/>
      <w:rPr>
        <w:rFonts w:ascii="Calibri" w:hAnsi="Calibri"/>
        <w:b/>
        <w:bCs/>
        <w:color w:val="0060A9"/>
        <w:sz w:val="18"/>
        <w:szCs w:val="18"/>
        <w:lang w:val="nb-NO"/>
      </w:rPr>
    </w:pPr>
    <w:r>
      <w:rPr>
        <w:rFonts w:ascii="Calibri" w:hAnsi="Calibri"/>
        <w:sz w:val="16"/>
        <w:szCs w:val="16"/>
        <w:lang w:val="nb-NO"/>
      </w:rPr>
      <w:t xml:space="preserve">                                                                                                                                                                                                       </w:t>
    </w:r>
  </w:p>
  <w:p w14:paraId="147AE89D" w14:textId="77777777" w:rsidR="00507FD5" w:rsidRPr="00A066CD" w:rsidRDefault="00507FD5" w:rsidP="00A62B01">
    <w:pPr>
      <w:pStyle w:val="Topptekst"/>
      <w:rPr>
        <w:rFonts w:ascii="Calibri" w:hAnsi="Calibri"/>
        <w:sz w:val="16"/>
        <w:szCs w:val="16"/>
        <w:lang w:val="nb-NO"/>
      </w:rPr>
    </w:pPr>
    <w:r>
      <w:rPr>
        <w:rFonts w:ascii="Calibri" w:hAnsi="Calibri"/>
        <w:sz w:val="16"/>
        <w:szCs w:val="16"/>
        <w:lang w:val="nb-NO"/>
      </w:rPr>
      <w:t xml:space="preserve">                                                                                                                                                                                                    </w:t>
    </w:r>
  </w:p>
  <w:p w14:paraId="4A3A9B16" w14:textId="77777777" w:rsidR="00507FD5" w:rsidRPr="001F452D" w:rsidRDefault="00507FD5" w:rsidP="006D5369">
    <w:pPr>
      <w:rPr>
        <w:lang w:val="nb-NO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62F79"/>
    <w:multiLevelType w:val="hybridMultilevel"/>
    <w:tmpl w:val="D264E476"/>
    <w:lvl w:ilvl="0" w:tplc="153E4CF6">
      <w:start w:val="981"/>
      <w:numFmt w:val="bullet"/>
      <w:lvlText w:val=""/>
      <w:lvlJc w:val="left"/>
      <w:pPr>
        <w:ind w:left="204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" w15:restartNumberingAfterBreak="0">
    <w:nsid w:val="226E03B4"/>
    <w:multiLevelType w:val="hybridMultilevel"/>
    <w:tmpl w:val="22C8D3C6"/>
    <w:lvl w:ilvl="0" w:tplc="F1560EE8">
      <w:start w:val="98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3376260">
    <w:abstractNumId w:val="0"/>
  </w:num>
  <w:num w:numId="2" w16cid:durableId="1847673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1D5"/>
    <w:rsid w:val="000049A5"/>
    <w:rsid w:val="0001060A"/>
    <w:rsid w:val="00010D14"/>
    <w:rsid w:val="000242C5"/>
    <w:rsid w:val="00024ABA"/>
    <w:rsid w:val="00025063"/>
    <w:rsid w:val="00026B20"/>
    <w:rsid w:val="00036164"/>
    <w:rsid w:val="00036B46"/>
    <w:rsid w:val="00037F8C"/>
    <w:rsid w:val="00040043"/>
    <w:rsid w:val="00041943"/>
    <w:rsid w:val="00043CA8"/>
    <w:rsid w:val="00043E4D"/>
    <w:rsid w:val="0004589A"/>
    <w:rsid w:val="00045B54"/>
    <w:rsid w:val="000611CA"/>
    <w:rsid w:val="000735FD"/>
    <w:rsid w:val="00075862"/>
    <w:rsid w:val="00076D12"/>
    <w:rsid w:val="00082FD9"/>
    <w:rsid w:val="000A4748"/>
    <w:rsid w:val="000A5F90"/>
    <w:rsid w:val="000A7B21"/>
    <w:rsid w:val="000B070E"/>
    <w:rsid w:val="000B1795"/>
    <w:rsid w:val="000B3EA6"/>
    <w:rsid w:val="000B57A0"/>
    <w:rsid w:val="000B5C01"/>
    <w:rsid w:val="000B7AFC"/>
    <w:rsid w:val="000C02BC"/>
    <w:rsid w:val="000C1B18"/>
    <w:rsid w:val="000C1F95"/>
    <w:rsid w:val="000C6A47"/>
    <w:rsid w:val="000D71F6"/>
    <w:rsid w:val="000E13C7"/>
    <w:rsid w:val="000E528B"/>
    <w:rsid w:val="000E69D5"/>
    <w:rsid w:val="000F2637"/>
    <w:rsid w:val="0010242F"/>
    <w:rsid w:val="0010312B"/>
    <w:rsid w:val="00110654"/>
    <w:rsid w:val="00125F0F"/>
    <w:rsid w:val="001277E0"/>
    <w:rsid w:val="00135633"/>
    <w:rsid w:val="00135C0D"/>
    <w:rsid w:val="00144260"/>
    <w:rsid w:val="00146C9D"/>
    <w:rsid w:val="00151670"/>
    <w:rsid w:val="0015420F"/>
    <w:rsid w:val="001620F2"/>
    <w:rsid w:val="00163798"/>
    <w:rsid w:val="00166716"/>
    <w:rsid w:val="001751FC"/>
    <w:rsid w:val="001830A1"/>
    <w:rsid w:val="00184F3F"/>
    <w:rsid w:val="00191AFF"/>
    <w:rsid w:val="00195BFA"/>
    <w:rsid w:val="001A0523"/>
    <w:rsid w:val="001D11E5"/>
    <w:rsid w:val="001D39F6"/>
    <w:rsid w:val="001E51B5"/>
    <w:rsid w:val="001E7281"/>
    <w:rsid w:val="001F452D"/>
    <w:rsid w:val="002039AD"/>
    <w:rsid w:val="00206B42"/>
    <w:rsid w:val="00212D35"/>
    <w:rsid w:val="00213C43"/>
    <w:rsid w:val="00215167"/>
    <w:rsid w:val="00222B53"/>
    <w:rsid w:val="00225379"/>
    <w:rsid w:val="00234911"/>
    <w:rsid w:val="002414BC"/>
    <w:rsid w:val="002415BA"/>
    <w:rsid w:val="00243B70"/>
    <w:rsid w:val="0024578C"/>
    <w:rsid w:val="0024726A"/>
    <w:rsid w:val="002512F1"/>
    <w:rsid w:val="00252A23"/>
    <w:rsid w:val="0026606C"/>
    <w:rsid w:val="002829D1"/>
    <w:rsid w:val="00296C6C"/>
    <w:rsid w:val="00297EE1"/>
    <w:rsid w:val="002A02DD"/>
    <w:rsid w:val="002B5D36"/>
    <w:rsid w:val="002C2598"/>
    <w:rsid w:val="002C57AD"/>
    <w:rsid w:val="002C78CE"/>
    <w:rsid w:val="002C7CC8"/>
    <w:rsid w:val="002D1B5D"/>
    <w:rsid w:val="002D3753"/>
    <w:rsid w:val="002E2ABF"/>
    <w:rsid w:val="002E2FB4"/>
    <w:rsid w:val="002E4612"/>
    <w:rsid w:val="002E524C"/>
    <w:rsid w:val="002F14B4"/>
    <w:rsid w:val="003009A0"/>
    <w:rsid w:val="003018EB"/>
    <w:rsid w:val="00311F10"/>
    <w:rsid w:val="00336AFD"/>
    <w:rsid w:val="00345358"/>
    <w:rsid w:val="003506EE"/>
    <w:rsid w:val="00355A42"/>
    <w:rsid w:val="00362287"/>
    <w:rsid w:val="00362D44"/>
    <w:rsid w:val="0036358B"/>
    <w:rsid w:val="0036387A"/>
    <w:rsid w:val="003777E1"/>
    <w:rsid w:val="00392B16"/>
    <w:rsid w:val="00393EB4"/>
    <w:rsid w:val="003B0E0F"/>
    <w:rsid w:val="003B26BD"/>
    <w:rsid w:val="003B3D36"/>
    <w:rsid w:val="003B5581"/>
    <w:rsid w:val="003B5F16"/>
    <w:rsid w:val="003B622E"/>
    <w:rsid w:val="003C17C0"/>
    <w:rsid w:val="003C477F"/>
    <w:rsid w:val="003D0462"/>
    <w:rsid w:val="003D3D6F"/>
    <w:rsid w:val="003D55EE"/>
    <w:rsid w:val="003E2452"/>
    <w:rsid w:val="003F00BD"/>
    <w:rsid w:val="003F08B5"/>
    <w:rsid w:val="003F2729"/>
    <w:rsid w:val="003F3D27"/>
    <w:rsid w:val="003F42C6"/>
    <w:rsid w:val="00402A56"/>
    <w:rsid w:val="0040459F"/>
    <w:rsid w:val="004108FF"/>
    <w:rsid w:val="004158F3"/>
    <w:rsid w:val="00417E1C"/>
    <w:rsid w:val="00424153"/>
    <w:rsid w:val="00426C4E"/>
    <w:rsid w:val="0043200E"/>
    <w:rsid w:val="0043311A"/>
    <w:rsid w:val="00436FAF"/>
    <w:rsid w:val="0044658E"/>
    <w:rsid w:val="004473EA"/>
    <w:rsid w:val="00450ACC"/>
    <w:rsid w:val="004514A2"/>
    <w:rsid w:val="004536C0"/>
    <w:rsid w:val="00460BB8"/>
    <w:rsid w:val="004646EB"/>
    <w:rsid w:val="00474B72"/>
    <w:rsid w:val="00474DA1"/>
    <w:rsid w:val="00474F0C"/>
    <w:rsid w:val="00495AE1"/>
    <w:rsid w:val="004C0DC4"/>
    <w:rsid w:val="004C1BA6"/>
    <w:rsid w:val="004C7521"/>
    <w:rsid w:val="004D1DF9"/>
    <w:rsid w:val="004D3FB7"/>
    <w:rsid w:val="004D7DCD"/>
    <w:rsid w:val="004F3449"/>
    <w:rsid w:val="005003F1"/>
    <w:rsid w:val="005056ED"/>
    <w:rsid w:val="005070E5"/>
    <w:rsid w:val="00507FD5"/>
    <w:rsid w:val="00516AD4"/>
    <w:rsid w:val="005201ED"/>
    <w:rsid w:val="00523AE9"/>
    <w:rsid w:val="00524F4B"/>
    <w:rsid w:val="00535A02"/>
    <w:rsid w:val="00540FA2"/>
    <w:rsid w:val="00550352"/>
    <w:rsid w:val="00571197"/>
    <w:rsid w:val="005869C3"/>
    <w:rsid w:val="005901C7"/>
    <w:rsid w:val="00591929"/>
    <w:rsid w:val="0059411B"/>
    <w:rsid w:val="005A4021"/>
    <w:rsid w:val="005A4503"/>
    <w:rsid w:val="005A4F68"/>
    <w:rsid w:val="005A7408"/>
    <w:rsid w:val="005B4BD4"/>
    <w:rsid w:val="005C40A0"/>
    <w:rsid w:val="005D1C3A"/>
    <w:rsid w:val="005E0817"/>
    <w:rsid w:val="006076F8"/>
    <w:rsid w:val="00611951"/>
    <w:rsid w:val="0061740D"/>
    <w:rsid w:val="00617E62"/>
    <w:rsid w:val="006246EC"/>
    <w:rsid w:val="00631351"/>
    <w:rsid w:val="00645E27"/>
    <w:rsid w:val="006511F0"/>
    <w:rsid w:val="00663811"/>
    <w:rsid w:val="0067154C"/>
    <w:rsid w:val="00673442"/>
    <w:rsid w:val="00674628"/>
    <w:rsid w:val="006822E2"/>
    <w:rsid w:val="00682826"/>
    <w:rsid w:val="00690D6C"/>
    <w:rsid w:val="00692FA6"/>
    <w:rsid w:val="00695C4D"/>
    <w:rsid w:val="006A0B36"/>
    <w:rsid w:val="006B2396"/>
    <w:rsid w:val="006B33F1"/>
    <w:rsid w:val="006C7059"/>
    <w:rsid w:val="006D5369"/>
    <w:rsid w:val="007031BC"/>
    <w:rsid w:val="007072AE"/>
    <w:rsid w:val="00712C62"/>
    <w:rsid w:val="00714246"/>
    <w:rsid w:val="007151D5"/>
    <w:rsid w:val="007179F1"/>
    <w:rsid w:val="007206D9"/>
    <w:rsid w:val="00722A0A"/>
    <w:rsid w:val="00733085"/>
    <w:rsid w:val="00736978"/>
    <w:rsid w:val="007436ED"/>
    <w:rsid w:val="00743A4D"/>
    <w:rsid w:val="0074485F"/>
    <w:rsid w:val="00746FB5"/>
    <w:rsid w:val="00750F17"/>
    <w:rsid w:val="00761A1E"/>
    <w:rsid w:val="0077406A"/>
    <w:rsid w:val="007811B2"/>
    <w:rsid w:val="0078727D"/>
    <w:rsid w:val="00792EE6"/>
    <w:rsid w:val="007944D0"/>
    <w:rsid w:val="007B168A"/>
    <w:rsid w:val="007B7E32"/>
    <w:rsid w:val="007C21AE"/>
    <w:rsid w:val="007C5161"/>
    <w:rsid w:val="007C59EA"/>
    <w:rsid w:val="007D1552"/>
    <w:rsid w:val="007D45C4"/>
    <w:rsid w:val="007D6BF8"/>
    <w:rsid w:val="007D6FC0"/>
    <w:rsid w:val="007E2538"/>
    <w:rsid w:val="007E4852"/>
    <w:rsid w:val="007E7624"/>
    <w:rsid w:val="007F21AA"/>
    <w:rsid w:val="007F6CDA"/>
    <w:rsid w:val="008008AA"/>
    <w:rsid w:val="0081073B"/>
    <w:rsid w:val="00810CF7"/>
    <w:rsid w:val="00811C21"/>
    <w:rsid w:val="008235A2"/>
    <w:rsid w:val="008267FF"/>
    <w:rsid w:val="00832E99"/>
    <w:rsid w:val="00835C43"/>
    <w:rsid w:val="008407BD"/>
    <w:rsid w:val="00853D36"/>
    <w:rsid w:val="008560B3"/>
    <w:rsid w:val="00860141"/>
    <w:rsid w:val="00862C91"/>
    <w:rsid w:val="0089339E"/>
    <w:rsid w:val="008952D4"/>
    <w:rsid w:val="008965CE"/>
    <w:rsid w:val="008A0EA3"/>
    <w:rsid w:val="008A3CE6"/>
    <w:rsid w:val="008A605C"/>
    <w:rsid w:val="008D34F7"/>
    <w:rsid w:val="008E4BD5"/>
    <w:rsid w:val="008F1343"/>
    <w:rsid w:val="008F14EF"/>
    <w:rsid w:val="008F4C56"/>
    <w:rsid w:val="008F62F0"/>
    <w:rsid w:val="00911C72"/>
    <w:rsid w:val="00921860"/>
    <w:rsid w:val="0092222C"/>
    <w:rsid w:val="009225A8"/>
    <w:rsid w:val="00931C7A"/>
    <w:rsid w:val="009357BC"/>
    <w:rsid w:val="0094126C"/>
    <w:rsid w:val="009423BB"/>
    <w:rsid w:val="00942BE7"/>
    <w:rsid w:val="0094319E"/>
    <w:rsid w:val="00944D33"/>
    <w:rsid w:val="009452A0"/>
    <w:rsid w:val="009519C7"/>
    <w:rsid w:val="009524D1"/>
    <w:rsid w:val="0095587B"/>
    <w:rsid w:val="00962E89"/>
    <w:rsid w:val="00963DAB"/>
    <w:rsid w:val="0096740D"/>
    <w:rsid w:val="00970D2C"/>
    <w:rsid w:val="00974329"/>
    <w:rsid w:val="009766A2"/>
    <w:rsid w:val="00981CF4"/>
    <w:rsid w:val="00992780"/>
    <w:rsid w:val="00993CFE"/>
    <w:rsid w:val="00996765"/>
    <w:rsid w:val="00996D16"/>
    <w:rsid w:val="009B0BCB"/>
    <w:rsid w:val="009B1145"/>
    <w:rsid w:val="009B42D5"/>
    <w:rsid w:val="009B66D2"/>
    <w:rsid w:val="009C50F5"/>
    <w:rsid w:val="009D1B1D"/>
    <w:rsid w:val="009D2147"/>
    <w:rsid w:val="009D384D"/>
    <w:rsid w:val="009D4077"/>
    <w:rsid w:val="009D5444"/>
    <w:rsid w:val="009F1148"/>
    <w:rsid w:val="009F2879"/>
    <w:rsid w:val="009F477D"/>
    <w:rsid w:val="00A0537A"/>
    <w:rsid w:val="00A066CD"/>
    <w:rsid w:val="00A1288E"/>
    <w:rsid w:val="00A27AC7"/>
    <w:rsid w:val="00A3147B"/>
    <w:rsid w:val="00A3310C"/>
    <w:rsid w:val="00A53D2D"/>
    <w:rsid w:val="00A57365"/>
    <w:rsid w:val="00A62B01"/>
    <w:rsid w:val="00A64461"/>
    <w:rsid w:val="00A65E20"/>
    <w:rsid w:val="00A732B5"/>
    <w:rsid w:val="00A75E76"/>
    <w:rsid w:val="00A768D7"/>
    <w:rsid w:val="00A860B7"/>
    <w:rsid w:val="00A8799A"/>
    <w:rsid w:val="00A9512C"/>
    <w:rsid w:val="00A96A35"/>
    <w:rsid w:val="00AA1BD9"/>
    <w:rsid w:val="00AB0FE5"/>
    <w:rsid w:val="00AB194E"/>
    <w:rsid w:val="00AB338E"/>
    <w:rsid w:val="00AB4B95"/>
    <w:rsid w:val="00AC1C4C"/>
    <w:rsid w:val="00AC33C6"/>
    <w:rsid w:val="00AE2AA1"/>
    <w:rsid w:val="00AE5B6C"/>
    <w:rsid w:val="00AE6698"/>
    <w:rsid w:val="00AF00DD"/>
    <w:rsid w:val="00AF6008"/>
    <w:rsid w:val="00B05DFD"/>
    <w:rsid w:val="00B12804"/>
    <w:rsid w:val="00B22498"/>
    <w:rsid w:val="00B26E8A"/>
    <w:rsid w:val="00B3536A"/>
    <w:rsid w:val="00B42612"/>
    <w:rsid w:val="00B42C55"/>
    <w:rsid w:val="00B4324E"/>
    <w:rsid w:val="00B432F1"/>
    <w:rsid w:val="00B4649A"/>
    <w:rsid w:val="00B51B13"/>
    <w:rsid w:val="00B57409"/>
    <w:rsid w:val="00B638B4"/>
    <w:rsid w:val="00B67BA6"/>
    <w:rsid w:val="00B701BB"/>
    <w:rsid w:val="00B702E0"/>
    <w:rsid w:val="00B7205D"/>
    <w:rsid w:val="00B81C5A"/>
    <w:rsid w:val="00B82B06"/>
    <w:rsid w:val="00B8759F"/>
    <w:rsid w:val="00B92BCD"/>
    <w:rsid w:val="00BA65F9"/>
    <w:rsid w:val="00BA6802"/>
    <w:rsid w:val="00BB10CC"/>
    <w:rsid w:val="00BB48BE"/>
    <w:rsid w:val="00BC0F85"/>
    <w:rsid w:val="00BC6EE3"/>
    <w:rsid w:val="00BE021A"/>
    <w:rsid w:val="00BE15FF"/>
    <w:rsid w:val="00BE3817"/>
    <w:rsid w:val="00BE7335"/>
    <w:rsid w:val="00BF5A00"/>
    <w:rsid w:val="00C04DC2"/>
    <w:rsid w:val="00C07DFC"/>
    <w:rsid w:val="00C10D30"/>
    <w:rsid w:val="00C15364"/>
    <w:rsid w:val="00C22CF1"/>
    <w:rsid w:val="00C23455"/>
    <w:rsid w:val="00C30C73"/>
    <w:rsid w:val="00C47974"/>
    <w:rsid w:val="00C517D0"/>
    <w:rsid w:val="00C5194C"/>
    <w:rsid w:val="00C52396"/>
    <w:rsid w:val="00C55046"/>
    <w:rsid w:val="00C63C6E"/>
    <w:rsid w:val="00C77FF6"/>
    <w:rsid w:val="00C81F39"/>
    <w:rsid w:val="00CB00DA"/>
    <w:rsid w:val="00CB4559"/>
    <w:rsid w:val="00CC0B97"/>
    <w:rsid w:val="00CD317C"/>
    <w:rsid w:val="00CD6849"/>
    <w:rsid w:val="00CF095A"/>
    <w:rsid w:val="00CF7639"/>
    <w:rsid w:val="00CF7722"/>
    <w:rsid w:val="00D0105E"/>
    <w:rsid w:val="00D02420"/>
    <w:rsid w:val="00D027D5"/>
    <w:rsid w:val="00D12A21"/>
    <w:rsid w:val="00D12B45"/>
    <w:rsid w:val="00D12F26"/>
    <w:rsid w:val="00D1424D"/>
    <w:rsid w:val="00D25CF9"/>
    <w:rsid w:val="00D3722C"/>
    <w:rsid w:val="00D43E67"/>
    <w:rsid w:val="00D44782"/>
    <w:rsid w:val="00D452CD"/>
    <w:rsid w:val="00D465D6"/>
    <w:rsid w:val="00D5068D"/>
    <w:rsid w:val="00D76B8E"/>
    <w:rsid w:val="00D85259"/>
    <w:rsid w:val="00D85361"/>
    <w:rsid w:val="00D961E6"/>
    <w:rsid w:val="00DA440F"/>
    <w:rsid w:val="00DB43FA"/>
    <w:rsid w:val="00DC3EB7"/>
    <w:rsid w:val="00DC6AF1"/>
    <w:rsid w:val="00DE2291"/>
    <w:rsid w:val="00DF1D96"/>
    <w:rsid w:val="00DF678F"/>
    <w:rsid w:val="00E05CD9"/>
    <w:rsid w:val="00E14314"/>
    <w:rsid w:val="00E1571A"/>
    <w:rsid w:val="00E15E32"/>
    <w:rsid w:val="00E16896"/>
    <w:rsid w:val="00E25FB2"/>
    <w:rsid w:val="00E31876"/>
    <w:rsid w:val="00E31F0F"/>
    <w:rsid w:val="00E372A6"/>
    <w:rsid w:val="00E4675B"/>
    <w:rsid w:val="00E5425B"/>
    <w:rsid w:val="00E61B6B"/>
    <w:rsid w:val="00E65D59"/>
    <w:rsid w:val="00E74C41"/>
    <w:rsid w:val="00E75A86"/>
    <w:rsid w:val="00E76B77"/>
    <w:rsid w:val="00E91197"/>
    <w:rsid w:val="00E935B1"/>
    <w:rsid w:val="00EA0B39"/>
    <w:rsid w:val="00EC23E1"/>
    <w:rsid w:val="00EC428F"/>
    <w:rsid w:val="00ED161A"/>
    <w:rsid w:val="00ED31DB"/>
    <w:rsid w:val="00ED7FB1"/>
    <w:rsid w:val="00EE13A6"/>
    <w:rsid w:val="00EE3629"/>
    <w:rsid w:val="00EE388E"/>
    <w:rsid w:val="00EE7E0A"/>
    <w:rsid w:val="00EF0A3E"/>
    <w:rsid w:val="00EF3FE1"/>
    <w:rsid w:val="00EF56E4"/>
    <w:rsid w:val="00F053A1"/>
    <w:rsid w:val="00F10F0A"/>
    <w:rsid w:val="00F25C0E"/>
    <w:rsid w:val="00F260E4"/>
    <w:rsid w:val="00F2699E"/>
    <w:rsid w:val="00F270C9"/>
    <w:rsid w:val="00F32065"/>
    <w:rsid w:val="00F35437"/>
    <w:rsid w:val="00F44774"/>
    <w:rsid w:val="00F5329A"/>
    <w:rsid w:val="00F552AF"/>
    <w:rsid w:val="00F60F73"/>
    <w:rsid w:val="00F7270E"/>
    <w:rsid w:val="00F83584"/>
    <w:rsid w:val="00F864A9"/>
    <w:rsid w:val="00F86731"/>
    <w:rsid w:val="00F90913"/>
    <w:rsid w:val="00F94C0E"/>
    <w:rsid w:val="00F96626"/>
    <w:rsid w:val="00FA4032"/>
    <w:rsid w:val="00FC161A"/>
    <w:rsid w:val="00FC2DEA"/>
    <w:rsid w:val="00FC3362"/>
    <w:rsid w:val="00FC3CCF"/>
    <w:rsid w:val="00FE0D6A"/>
    <w:rsid w:val="00FE2216"/>
    <w:rsid w:val="00FE5F97"/>
    <w:rsid w:val="00FF1BDE"/>
    <w:rsid w:val="00FF31FA"/>
    <w:rsid w:val="00FF52D5"/>
    <w:rsid w:val="00FF52F0"/>
    <w:rsid w:val="00FF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C8F81AE"/>
  <w15:chartTrackingRefBased/>
  <w15:docId w15:val="{40CCCD9C-2F04-40E1-A144-8CFF8D42D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50ACC"/>
    <w:rPr>
      <w:sz w:val="24"/>
      <w:szCs w:val="24"/>
      <w:lang w:val="en-US"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A57365"/>
    <w:pPr>
      <w:tabs>
        <w:tab w:val="center" w:pos="4320"/>
        <w:tab w:val="right" w:pos="8640"/>
      </w:tabs>
    </w:pPr>
  </w:style>
  <w:style w:type="paragraph" w:styleId="Bunntekst">
    <w:name w:val="footer"/>
    <w:basedOn w:val="Normal"/>
    <w:rsid w:val="00A57365"/>
    <w:pPr>
      <w:tabs>
        <w:tab w:val="center" w:pos="4320"/>
        <w:tab w:val="right" w:pos="8640"/>
      </w:tabs>
    </w:pPr>
  </w:style>
  <w:style w:type="character" w:styleId="Hyperkobling">
    <w:name w:val="Hyperlink"/>
    <w:uiPriority w:val="99"/>
    <w:rsid w:val="0095587B"/>
    <w:rPr>
      <w:color w:val="0000FF"/>
      <w:u w:val="single"/>
    </w:rPr>
  </w:style>
  <w:style w:type="character" w:customStyle="1" w:styleId="TopptekstTegn">
    <w:name w:val="Topptekst Tegn"/>
    <w:link w:val="Topptekst"/>
    <w:rsid w:val="00695C4D"/>
    <w:rPr>
      <w:sz w:val="24"/>
      <w:szCs w:val="24"/>
      <w:lang w:val="en-US" w:eastAsia="en-US"/>
    </w:rPr>
  </w:style>
  <w:style w:type="character" w:styleId="Fulgthyperkobling">
    <w:name w:val="FollowedHyperlink"/>
    <w:rsid w:val="00D25CF9"/>
    <w:rPr>
      <w:color w:val="800080"/>
      <w:u w:val="single"/>
    </w:rPr>
  </w:style>
  <w:style w:type="character" w:styleId="Sterk">
    <w:name w:val="Strong"/>
    <w:uiPriority w:val="22"/>
    <w:qFormat/>
    <w:rsid w:val="00135C0D"/>
    <w:rPr>
      <w:b/>
      <w:bCs/>
    </w:rPr>
  </w:style>
  <w:style w:type="paragraph" w:styleId="Bobletekst">
    <w:name w:val="Balloon Text"/>
    <w:basedOn w:val="Normal"/>
    <w:link w:val="BobletekstTegn"/>
    <w:rsid w:val="003B0E0F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link w:val="Bobletekst"/>
    <w:rsid w:val="003B0E0F"/>
    <w:rPr>
      <w:rFonts w:ascii="Segoe UI" w:hAnsi="Segoe UI" w:cs="Segoe UI"/>
      <w:sz w:val="18"/>
      <w:szCs w:val="18"/>
      <w:lang w:val="en-US" w:eastAsia="en-US"/>
    </w:rPr>
  </w:style>
  <w:style w:type="character" w:styleId="Omtale">
    <w:name w:val="Mention"/>
    <w:uiPriority w:val="99"/>
    <w:semiHidden/>
    <w:unhideWhenUsed/>
    <w:rsid w:val="00311F10"/>
    <w:rPr>
      <w:color w:val="2B579A"/>
      <w:shd w:val="clear" w:color="auto" w:fill="E6E6E6"/>
    </w:rPr>
  </w:style>
  <w:style w:type="character" w:styleId="Ulstomtale">
    <w:name w:val="Unresolved Mention"/>
    <w:uiPriority w:val="99"/>
    <w:semiHidden/>
    <w:unhideWhenUsed/>
    <w:rsid w:val="004F344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8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36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04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080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841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usenfryd.no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%20info@gaaf.no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aaf\Div%20brev%20-%20sponsor-takk\Brevark_gaaf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F1672-14BA-48EF-998A-FF62706DA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Brevark_gaaf</Template>
  <TotalTime>64</TotalTime>
  <Pages>1</Pages>
  <Words>209</Words>
  <Characters>1156</Characters>
  <Application>Microsoft Office Word</Application>
  <DocSecurity>0</DocSecurity>
  <Lines>57</Lines>
  <Paragraphs>32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Dette er en overskrift</vt:lpstr>
    </vt:vector>
  </TitlesOfParts>
  <Company>Norges Astma- og Allergiforbund</Company>
  <LinksUpToDate>false</LinksUpToDate>
  <CharactersWithSpaces>1333</CharactersWithSpaces>
  <SharedDoc>false</SharedDoc>
  <HLinks>
    <vt:vector size="12" baseType="variant">
      <vt:variant>
        <vt:i4>1376286</vt:i4>
      </vt:variant>
      <vt:variant>
        <vt:i4>3</vt:i4>
      </vt:variant>
      <vt:variant>
        <vt:i4>0</vt:i4>
      </vt:variant>
      <vt:variant>
        <vt:i4>5</vt:i4>
      </vt:variant>
      <vt:variant>
        <vt:lpwstr>http://www.tusenfryd.no/</vt:lpwstr>
      </vt:variant>
      <vt:variant>
        <vt:lpwstr/>
      </vt:variant>
      <vt:variant>
        <vt:i4>3211358</vt:i4>
      </vt:variant>
      <vt:variant>
        <vt:i4>0</vt:i4>
      </vt:variant>
      <vt:variant>
        <vt:i4>0</vt:i4>
      </vt:variant>
      <vt:variant>
        <vt:i4>5</vt:i4>
      </vt:variant>
      <vt:variant>
        <vt:lpwstr>mailto:%20info@gaaf.no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Dette er en overskrift</dc:title>
  <dc:subject/>
  <dc:creator>Trond Paulsen</dc:creator>
  <cp:keywords/>
  <cp:lastModifiedBy>Trond Paulsen</cp:lastModifiedBy>
  <cp:revision>9</cp:revision>
  <cp:lastPrinted>2026-03-14T18:40:00Z</cp:lastPrinted>
  <dcterms:created xsi:type="dcterms:W3CDTF">2026-03-12T21:05:00Z</dcterms:created>
  <dcterms:modified xsi:type="dcterms:W3CDTF">2026-03-14T19:07:00Z</dcterms:modified>
</cp:coreProperties>
</file>